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35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Словарный минимум для детей, обучающихся татарскому языку </w:t>
      </w:r>
    </w:p>
    <w:p w:rsidR="001D0A35" w:rsidRPr="00855AE8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/>
          <w:bCs/>
          <w:sz w:val="24"/>
          <w:szCs w:val="24"/>
        </w:rPr>
        <w:t>о-методическому комплекту (УМК)</w:t>
      </w: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D0A35" w:rsidRPr="00855AE8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4-5 лет</w:t>
      </w:r>
    </w:p>
    <w:p w:rsidR="001D0A35" w:rsidRPr="00855AE8" w:rsidRDefault="001D0A35" w:rsidP="009F605B">
      <w:pPr>
        <w:tabs>
          <w:tab w:val="left" w:pos="384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855AE8">
        <w:rPr>
          <w:rFonts w:ascii="Times New Roman" w:hAnsi="Times New Roman" w:cs="Times New Roman"/>
          <w:b/>
          <w:bCs/>
          <w:sz w:val="20"/>
          <w:szCs w:val="20"/>
        </w:rPr>
        <w:t>АКТИВ СҮЗЛӘР (активный словарь)</w:t>
      </w:r>
    </w:p>
    <w:tbl>
      <w:tblPr>
        <w:tblW w:w="7587" w:type="dxa"/>
        <w:jc w:val="center"/>
        <w:tblCellMar>
          <w:left w:w="0" w:type="dxa"/>
          <w:right w:w="0" w:type="dxa"/>
        </w:tblCellMar>
        <w:tblLook w:val="00A0"/>
      </w:tblPr>
      <w:tblGrid>
        <w:gridCol w:w="3671"/>
        <w:gridCol w:w="3916"/>
      </w:tblGrid>
      <w:tr w:rsidR="001D0A35" w:rsidRPr="006E118F">
        <w:trPr>
          <w:jc w:val="center"/>
        </w:trPr>
        <w:tc>
          <w:tcPr>
            <w:tcW w:w="3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Бабай – дедушка</w:t>
            </w:r>
          </w:p>
        </w:tc>
        <w:tc>
          <w:tcPr>
            <w:tcW w:w="3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Әби – бабушка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Әти - папа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Әни – мама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Кыз – девочка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Малай – мальчик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Мин – я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Рәхмәт – спасибо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Исәнме – здравствуй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Исәнмесез – здравствуйте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Сау бул – до свидания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Сау булыгыз – до свидания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Эт – собака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Песи – кошка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Әйе – да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Юк – нет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Әйбәт – хорошо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Ю – мой, стирай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Ипи – хлеб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Алма – яблоко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Сөт – молоко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Чәй – чай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Мә – на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Бир – дай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Аша – ешь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Эч – пей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Тәмле – вкусный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Матур – красивый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Зур – большой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Кечкенә – маленький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Пычрак – грязный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Чиста – чистый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Кил монда – иди сюда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Хәлләр ничек? – Как дела?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Утыр –садись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Уйна – играй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Туп – мяч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Курчак – кукла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Куян – заяц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Аю – медведь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Бер – один, раз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Ике – два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Өч – три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Дүрт – четыре</w:t>
            </w:r>
          </w:p>
        </w:tc>
      </w:tr>
      <w:tr w:rsidR="001D0A35" w:rsidRPr="006E118F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Биш - пять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1D0A35" w:rsidRPr="009F605B" w:rsidRDefault="001D0A35" w:rsidP="009F6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ПАССИВ СҮЗЛӘР (пассивный словарь)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3943"/>
        <w:gridCol w:w="3787"/>
      </w:tblGrid>
      <w:tr w:rsidR="001D0A35" w:rsidRPr="006E118F">
        <w:trPr>
          <w:jc w:val="center"/>
        </w:trPr>
        <w:tc>
          <w:tcPr>
            <w:tcW w:w="3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Утырыгыз - садитесь</w:t>
            </w:r>
          </w:p>
        </w:tc>
        <w:tc>
          <w:tcPr>
            <w:tcW w:w="3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Басыгыз - встаньте</w:t>
            </w:r>
          </w:p>
        </w:tc>
      </w:tr>
      <w:tr w:rsidR="001D0A35" w:rsidRPr="006E118F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Ал – возьми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Бу кем? – Это кто?</w:t>
            </w:r>
          </w:p>
        </w:tc>
      </w:tr>
      <w:tr w:rsidR="001D0A35" w:rsidRPr="006E118F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Кем юк? – Кого нет?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Син кем? – Ты кто?</w:t>
            </w:r>
          </w:p>
        </w:tc>
      </w:tr>
      <w:tr w:rsidR="001D0A35" w:rsidRPr="006E118F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Кем анда? – Кто там?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Ничә? – Сколько?</w:t>
            </w:r>
          </w:p>
        </w:tc>
      </w:tr>
      <w:tr w:rsidR="001D0A35" w:rsidRPr="006E118F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Нинди? – Какой?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1D0A35" w:rsidRPr="00477FA2" w:rsidRDefault="001D0A35" w:rsidP="009F605B">
      <w:r w:rsidRPr="00477FA2">
        <w:t> </w:t>
      </w:r>
    </w:p>
    <w:p w:rsidR="001D0A35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Словарный минимум для детей, обучающихся татарскому языку</w:t>
      </w:r>
    </w:p>
    <w:p w:rsidR="001D0A35" w:rsidRPr="00855AE8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учебно-методическому комплекту (УМК), 5-6 лет</w:t>
      </w:r>
    </w:p>
    <w:p w:rsidR="001D0A35" w:rsidRPr="009F605B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АКТИВ СҮЗЛӘР (активный словарь)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4620"/>
        <w:gridCol w:w="3543"/>
      </w:tblGrid>
      <w:tr w:rsidR="001D0A35" w:rsidRPr="006E118F">
        <w:trPr>
          <w:jc w:val="center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Кишер – морковь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Алты – шесть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Суган - лук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Җиде – семь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Кыяр – огурец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Сигез – восемь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Кәбестә – капуста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Тугыз – девять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Бәрәңге – картофель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Ун – десять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Нинди – Какой?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Кызыл – красный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Баллы – сладкий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Сары – жёлтый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Ничә – Сколько?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Яшел – зелёный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Кирәк – надо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Зәңгәр – синий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Юа – стирает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Күлмәк – платье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Нәрсә кирәк? – Что надо?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Чалбар – брюки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Аш – суп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Ки – одевай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Ботка – каша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Сал – снимай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Кашык– ложка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Яратам – люблю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Тәлинкә – тарелка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Бар – есть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Чынаяк– чашка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Чәй – чай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Йокла – спи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Өстәл – стол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Бит– лицо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Урындык – стул</w:t>
            </w:r>
          </w:p>
        </w:tc>
      </w:tr>
      <w:tr w:rsidR="001D0A35" w:rsidRPr="006E118F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Кул – рука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Карават – кровать</w:t>
            </w:r>
          </w:p>
        </w:tc>
      </w:tr>
    </w:tbl>
    <w:p w:rsidR="001D0A35" w:rsidRPr="009F605B" w:rsidRDefault="001D0A35" w:rsidP="009F6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ПАССИВ СҮЗЛӘР (пассивный словарь)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4293"/>
        <w:gridCol w:w="3989"/>
      </w:tblGrid>
      <w:tr w:rsidR="001D0A35" w:rsidRPr="006E118F">
        <w:trPr>
          <w:jc w:val="center"/>
        </w:trPr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Бу нәрсә? – Это что?</w:t>
            </w:r>
          </w:p>
        </w:tc>
        <w:tc>
          <w:tcPr>
            <w:tcW w:w="3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көн – Добрый день</w:t>
            </w:r>
          </w:p>
        </w:tc>
      </w:tr>
      <w:tr w:rsidR="001D0A35" w:rsidRPr="006E118F">
        <w:trPr>
          <w:jc w:val="center"/>
        </w:trPr>
        <w:tc>
          <w:tcPr>
            <w:tcW w:w="4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Нәрсә бар? – Что есть?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Күп – много                     </w:t>
            </w:r>
          </w:p>
        </w:tc>
      </w:tr>
    </w:tbl>
    <w:p w:rsidR="001D0A35" w:rsidRPr="00477FA2" w:rsidRDefault="001D0A35" w:rsidP="009F605B"/>
    <w:p w:rsidR="001D0A35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Словарный минимум для детей, обучающихся татарскому языку </w:t>
      </w:r>
    </w:p>
    <w:p w:rsidR="001D0A35" w:rsidRPr="00855AE8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учебно-методическому комплекту (УМК), 6-7 лет</w:t>
      </w:r>
    </w:p>
    <w:p w:rsidR="001D0A35" w:rsidRPr="009F605B" w:rsidRDefault="001D0A35" w:rsidP="009F60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АКТИВ СҮЗЛӘР (активный словарь)</w:t>
      </w:r>
    </w:p>
    <w:tbl>
      <w:tblPr>
        <w:tblpPr w:leftFromText="180" w:rightFromText="180" w:vertAnchor="text" w:tblpXSpec="center"/>
        <w:tblW w:w="0" w:type="auto"/>
        <w:tblCellMar>
          <w:left w:w="0" w:type="dxa"/>
          <w:right w:w="0" w:type="dxa"/>
        </w:tblCellMar>
        <w:tblLook w:val="00A0"/>
      </w:tblPr>
      <w:tblGrid>
        <w:gridCol w:w="5044"/>
        <w:gridCol w:w="3543"/>
      </w:tblGrid>
      <w:tr w:rsidR="001D0A35" w:rsidRPr="006E118F">
        <w:tc>
          <w:tcPr>
            <w:tcW w:w="5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Син кем? –Ты кто?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көн – Добрый день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Тычкан – мышка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Бу кем? – Это кто?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Бу нәрсә? – Это что?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Нишли? – Что делает?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Йоклый – спит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Утыра – сидит 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Ашый – ест, кушает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Эчә – пьёт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Нишлисең? – Что делаешь?            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 xml:space="preserve"> Ашыйм – ем, кушаю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Эчәм – пью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Уйный – играет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 xml:space="preserve">Уйныйм – играю                               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Утырам – сижу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Син нишлисең? –Ты что делаешь?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Сикер! – Прыгай!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Барам – иду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Кая барасың? – Куда идёшь?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Сикерәм – прыгаю                           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 xml:space="preserve"> Сикерә – Прыгает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Йөгерәм – бегу   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Чәк-чәк – чак-чак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Йөгерә – бежит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Йөгер! – Беги!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Өчпочмак – треугольник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Яшь – молодой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Бүре – волк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Керпе – ёж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Тавык – курица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Әтәч – петух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Төлке – лиса                                     </w:t>
            </w: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E118F">
              <w:rPr>
                <w:rFonts w:ascii="Times New Roman" w:hAnsi="Times New Roman" w:cs="Times New Roman"/>
                <w:sz w:val="20"/>
                <w:szCs w:val="20"/>
              </w:rPr>
              <w:t xml:space="preserve"> Үрдәк – утка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Дәфтәр – тетрадь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Чана – санки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Шуа – катается, катится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Шуам – катаюсь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Бие! – Пляши! Танцуй!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Бии – пляшет, танцует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Биим – Пляшу, танцую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Ак – белый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Кара - чёрный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Җырла! – Пой!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Җырлыйм – пою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Китап укый – читает книгу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Рәсем ясыйм – рисую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Зур рәхмәт – большое спасибо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Укыйм - учусь</w:t>
            </w:r>
          </w:p>
        </w:tc>
      </w:tr>
      <w:tr w:rsidR="001D0A35" w:rsidRPr="006E118F">
        <w:tc>
          <w:tcPr>
            <w:tcW w:w="8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ПАССИВ СҮЗЛӘР (пассивный словарь)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Нәрсә яратасың? – Что любишь?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Ягымлы сүзләр - Вежливые слова!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Исәнмесез!                      Здравствуйте!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Сәлам! – Привет!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иртә! - Доброе утро!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көн! - Добрый день!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көн! -Добрый день!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кич! - Добрый вечер!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Хәерле кич!                     Добрый вечер!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Рәхим итегез! Добро пожаловать!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Хәлләрегез ничек?         Как у вас дела?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Рәхмәт! Спасибо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Гафу итегез!                    Извините!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Керергә мөмкинме?       Можно войти?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Бәйрәм белән!                 С праздником!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Ашыгыз тәмле булсын! Приятного аппетита!</w:t>
            </w:r>
          </w:p>
        </w:tc>
      </w:tr>
      <w:tr w:rsidR="001D0A35" w:rsidRPr="006E118F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Сау булыгыз!                  До свидания!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A35" w:rsidRPr="006E118F" w:rsidRDefault="001D0A35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118F">
              <w:rPr>
                <w:rFonts w:ascii="Times New Roman" w:hAnsi="Times New Roman" w:cs="Times New Roman"/>
                <w:sz w:val="20"/>
                <w:szCs w:val="20"/>
              </w:rPr>
              <w:t>Сәламәт булыгыз!          Будьте здоровы!</w:t>
            </w:r>
          </w:p>
        </w:tc>
      </w:tr>
    </w:tbl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 w:rsidP="009F605B"/>
    <w:p w:rsidR="001D0A35" w:rsidRDefault="001D0A35"/>
    <w:sectPr w:rsidR="001D0A35" w:rsidSect="009F60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89E"/>
    <w:rsid w:val="00107B50"/>
    <w:rsid w:val="001D0A35"/>
    <w:rsid w:val="00477FA2"/>
    <w:rsid w:val="006E118F"/>
    <w:rsid w:val="007845C8"/>
    <w:rsid w:val="007F589E"/>
    <w:rsid w:val="00855AE8"/>
    <w:rsid w:val="00962B0C"/>
    <w:rsid w:val="009F605B"/>
    <w:rsid w:val="00B412DC"/>
    <w:rsid w:val="00D6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05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547</Words>
  <Characters>3120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2013-10-26T14:43:00Z</dcterms:created>
  <dcterms:modified xsi:type="dcterms:W3CDTF">2014-05-25T14:21:00Z</dcterms:modified>
</cp:coreProperties>
</file>